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29E4E" w14:textId="77777777" w:rsidR="008258A9" w:rsidRPr="000830C0" w:rsidRDefault="006D6A29" w:rsidP="00DA36C5">
      <w:pPr>
        <w:pStyle w:val="Kop2"/>
      </w:pPr>
      <w:r>
        <w:t>Verklaring op eer</w:t>
      </w:r>
      <w:r w:rsidR="00DA36C5">
        <w:t xml:space="preserve"> voor gebruik bouwplan door eigenaar</w:t>
      </w:r>
    </w:p>
    <w:p w14:paraId="607FF8D4" w14:textId="77777777" w:rsidR="00780DD3" w:rsidRDefault="00780DD3" w:rsidP="00780DD3">
      <w:pPr>
        <w:pStyle w:val="Default"/>
        <w:rPr>
          <w:rFonts w:asciiTheme="minorHAnsi" w:hAnsiTheme="minorHAnsi"/>
          <w:b/>
          <w:bCs/>
          <w:sz w:val="22"/>
          <w:szCs w:val="22"/>
        </w:rPr>
      </w:pPr>
    </w:p>
    <w:p w14:paraId="2879C11F" w14:textId="77777777" w:rsidR="00C76623" w:rsidRPr="00C76623" w:rsidRDefault="00914866" w:rsidP="00914866">
      <w:pPr>
        <w:rPr>
          <w:i/>
          <w:iCs/>
          <w:shd w:val="clear" w:color="auto" w:fill="FFFFFF"/>
        </w:rPr>
      </w:pPr>
      <w:r w:rsidRPr="00914866">
        <w:rPr>
          <w:i/>
          <w:iCs/>
          <w:shd w:val="clear" w:color="auto" w:fill="FFFFFF"/>
        </w:rPr>
        <w:t>Een kopie van een bouwplan wordt enkel afgeleverd aan de eigenaar van het perceel. Met dit formulier verklaart u op eer dat de bekomen kopie van het bouwplan enkel zal aangewend worden voor privégebruik.</w:t>
      </w:r>
    </w:p>
    <w:p w14:paraId="61F28F83" w14:textId="77777777" w:rsidR="007B61C9" w:rsidRDefault="007B61C9" w:rsidP="00914866">
      <w:pPr>
        <w:rPr>
          <w:b/>
          <w:bCs/>
          <w:shd w:val="clear" w:color="auto" w:fill="FFFFFF"/>
        </w:rPr>
      </w:pPr>
    </w:p>
    <w:p w14:paraId="317878D8" w14:textId="77777777" w:rsidR="00CB5842" w:rsidRDefault="00914866" w:rsidP="00914866">
      <w:pPr>
        <w:rPr>
          <w:shd w:val="clear" w:color="auto" w:fill="FFFFFF"/>
        </w:rPr>
      </w:pPr>
      <w:r w:rsidRPr="006E103D">
        <w:rPr>
          <w:b/>
          <w:bCs/>
          <w:shd w:val="clear" w:color="auto" w:fill="FFFFFF"/>
        </w:rPr>
        <w:t xml:space="preserve">Datum van ontvangst </w:t>
      </w:r>
      <w:r w:rsidRPr="00914866">
        <w:rPr>
          <w:shd w:val="clear" w:color="auto" w:fill="FFFFFF"/>
        </w:rPr>
        <w:t>(in te vullen door de dienst):</w:t>
      </w:r>
      <w:r w:rsidR="00121EED">
        <w:rPr>
          <w:shd w:val="clear" w:color="auto" w:fill="FFFFFF"/>
        </w:rPr>
        <w:br/>
      </w:r>
    </w:p>
    <w:p w14:paraId="75C0D1A7" w14:textId="77777777" w:rsidR="00914866" w:rsidRPr="00CB5842" w:rsidRDefault="00914866" w:rsidP="00914866">
      <w:pPr>
        <w:rPr>
          <w:shd w:val="clear" w:color="auto" w:fill="FFFFFF"/>
        </w:rPr>
      </w:pPr>
      <w:r w:rsidRPr="006E103D">
        <w:rPr>
          <w:b/>
          <w:bCs/>
          <w:shd w:val="clear" w:color="auto" w:fill="FFFFFF"/>
        </w:rPr>
        <w:t>Identiteit eigenaar van het pand:</w:t>
      </w:r>
    </w:p>
    <w:p w14:paraId="0137F60C" w14:textId="77777777" w:rsidR="00914866" w:rsidRPr="00914866" w:rsidRDefault="00914866" w:rsidP="00914866">
      <w:pPr>
        <w:rPr>
          <w:shd w:val="clear" w:color="auto" w:fill="FFFFFF"/>
        </w:rPr>
      </w:pPr>
      <w:r w:rsidRPr="00914866">
        <w:rPr>
          <w:shd w:val="clear" w:color="auto" w:fill="FFFFFF"/>
        </w:rPr>
        <w:t>Naam en voornaam:........................................................................................................................</w:t>
      </w:r>
    </w:p>
    <w:p w14:paraId="5AE6DFEF" w14:textId="77777777" w:rsidR="00914866" w:rsidRPr="00914866" w:rsidRDefault="00914866" w:rsidP="00914866">
      <w:pPr>
        <w:rPr>
          <w:shd w:val="clear" w:color="auto" w:fill="FFFFFF"/>
        </w:rPr>
      </w:pPr>
      <w:r w:rsidRPr="00914866">
        <w:rPr>
          <w:shd w:val="clear" w:color="auto" w:fill="FFFFFF"/>
        </w:rPr>
        <w:t>Adres: .............................................................................................................................................</w:t>
      </w:r>
    </w:p>
    <w:p w14:paraId="6629A8CB" w14:textId="77777777" w:rsidR="00914866" w:rsidRPr="00914866" w:rsidRDefault="00914866" w:rsidP="00914866">
      <w:pPr>
        <w:rPr>
          <w:shd w:val="clear" w:color="auto" w:fill="FFFFFF"/>
        </w:rPr>
      </w:pPr>
      <w:r w:rsidRPr="00914866">
        <w:rPr>
          <w:shd w:val="clear" w:color="auto" w:fill="FFFFFF"/>
        </w:rPr>
        <w:t>Tel: ..................................................................................................................................................</w:t>
      </w:r>
    </w:p>
    <w:p w14:paraId="673D584C" w14:textId="77777777" w:rsidR="00704F6A" w:rsidRPr="00914866" w:rsidRDefault="00121EED" w:rsidP="00914866">
      <w:pPr>
        <w:rPr>
          <w:shd w:val="clear" w:color="auto" w:fill="FFFFFF"/>
        </w:rPr>
      </w:pPr>
      <w:r>
        <w:rPr>
          <w:shd w:val="clear" w:color="auto" w:fill="FFFFFF"/>
        </w:rPr>
        <w:t>E</w:t>
      </w:r>
      <w:r w:rsidR="00914866" w:rsidRPr="00914866">
        <w:rPr>
          <w:shd w:val="clear" w:color="auto" w:fill="FFFFFF"/>
        </w:rPr>
        <w:t>-mail: .............................................................................................................................................</w:t>
      </w:r>
    </w:p>
    <w:p w14:paraId="377152AC" w14:textId="77777777" w:rsidR="00CB5842" w:rsidRDefault="00CB5842" w:rsidP="00914866">
      <w:pPr>
        <w:rPr>
          <w:b/>
          <w:bCs/>
          <w:shd w:val="clear" w:color="auto" w:fill="FFFFFF"/>
        </w:rPr>
      </w:pPr>
    </w:p>
    <w:p w14:paraId="117D5C04" w14:textId="77777777" w:rsidR="00914866" w:rsidRPr="006E103D" w:rsidRDefault="00914866" w:rsidP="00914866">
      <w:pPr>
        <w:rPr>
          <w:b/>
          <w:bCs/>
          <w:shd w:val="clear" w:color="auto" w:fill="FFFFFF"/>
        </w:rPr>
      </w:pPr>
      <w:r w:rsidRPr="006E103D">
        <w:rPr>
          <w:b/>
          <w:bCs/>
          <w:shd w:val="clear" w:color="auto" w:fill="FFFFFF"/>
        </w:rPr>
        <w:t>Toegevoegd bewijsstuk van eigendom:</w:t>
      </w:r>
    </w:p>
    <w:p w14:paraId="113FBC87" w14:textId="77777777" w:rsidR="00914866" w:rsidRPr="006E103D" w:rsidRDefault="00914866" w:rsidP="00914866">
      <w:pPr>
        <w:rPr>
          <w:i/>
          <w:iCs/>
          <w:shd w:val="clear" w:color="auto" w:fill="FFFFFF"/>
        </w:rPr>
      </w:pPr>
      <w:r w:rsidRPr="006E103D">
        <w:rPr>
          <w:i/>
          <w:iCs/>
          <w:shd w:val="clear" w:color="auto" w:fill="FFFFFF"/>
        </w:rPr>
        <w:t>Verplicht bij te voegen</w:t>
      </w:r>
    </w:p>
    <w:p w14:paraId="55304DED" w14:textId="77777777" w:rsidR="00914866" w:rsidRPr="00914866" w:rsidRDefault="00914866" w:rsidP="003A5F62">
      <w:pPr>
        <w:ind w:firstLine="708"/>
        <w:rPr>
          <w:shd w:val="clear" w:color="auto" w:fill="FFFFFF"/>
        </w:rPr>
      </w:pPr>
      <w:r w:rsidRPr="00914866">
        <w:rPr>
          <w:shd w:val="clear" w:color="auto" w:fill="FFFFFF"/>
        </w:rPr>
        <w:t>   Kopie van de eigendomsakte</w:t>
      </w:r>
    </w:p>
    <w:p w14:paraId="392A507E" w14:textId="77777777" w:rsidR="00914866" w:rsidRPr="00914866" w:rsidRDefault="00914866" w:rsidP="003A5F62">
      <w:pPr>
        <w:ind w:firstLine="708"/>
        <w:rPr>
          <w:shd w:val="clear" w:color="auto" w:fill="FFFFFF"/>
        </w:rPr>
      </w:pPr>
      <w:r w:rsidRPr="00914866">
        <w:rPr>
          <w:shd w:val="clear" w:color="auto" w:fill="FFFFFF"/>
        </w:rPr>
        <w:t>   Kadastrale legger</w:t>
      </w:r>
    </w:p>
    <w:p w14:paraId="275ED1FC" w14:textId="77777777" w:rsidR="00704F6A" w:rsidRPr="00914866" w:rsidRDefault="00914866" w:rsidP="003A5F62">
      <w:pPr>
        <w:ind w:firstLine="708"/>
        <w:rPr>
          <w:shd w:val="clear" w:color="auto" w:fill="FFFFFF"/>
        </w:rPr>
      </w:pPr>
      <w:r w:rsidRPr="00914866">
        <w:rPr>
          <w:shd w:val="clear" w:color="auto" w:fill="FFFFFF"/>
        </w:rPr>
        <w:t>   Andere: ……………………………………………………………………………………………..</w:t>
      </w:r>
    </w:p>
    <w:p w14:paraId="7BAA6CB6" w14:textId="77777777" w:rsidR="00CB5842" w:rsidRDefault="00CB5842" w:rsidP="00914866">
      <w:pPr>
        <w:rPr>
          <w:b/>
          <w:bCs/>
          <w:shd w:val="clear" w:color="auto" w:fill="FFFFFF"/>
        </w:rPr>
      </w:pPr>
    </w:p>
    <w:p w14:paraId="54197CD9" w14:textId="77777777" w:rsidR="00914866" w:rsidRPr="006E103D" w:rsidRDefault="00914866" w:rsidP="00914866">
      <w:pPr>
        <w:rPr>
          <w:b/>
          <w:bCs/>
          <w:shd w:val="clear" w:color="auto" w:fill="FFFFFF"/>
        </w:rPr>
      </w:pPr>
      <w:r w:rsidRPr="006E103D">
        <w:rPr>
          <w:b/>
          <w:bCs/>
          <w:shd w:val="clear" w:color="auto" w:fill="FFFFFF"/>
        </w:rPr>
        <w:t>Adres van het pand waarvan het plan aangevraagd wordt:</w:t>
      </w:r>
    </w:p>
    <w:p w14:paraId="70D77F0D" w14:textId="77777777" w:rsidR="00914866" w:rsidRPr="00914866" w:rsidRDefault="00914866" w:rsidP="00914866">
      <w:pPr>
        <w:rPr>
          <w:shd w:val="clear" w:color="auto" w:fill="FFFFFF"/>
        </w:rPr>
      </w:pPr>
      <w:r w:rsidRPr="00914866">
        <w:rPr>
          <w:shd w:val="clear" w:color="auto" w:fill="FFFFFF"/>
        </w:rPr>
        <w:t>Adres: ……………………………………………………………………………………………………….</w:t>
      </w:r>
    </w:p>
    <w:p w14:paraId="1631F6FC" w14:textId="77777777" w:rsidR="00704F6A" w:rsidRPr="00914866" w:rsidRDefault="00914866" w:rsidP="00914866">
      <w:pPr>
        <w:rPr>
          <w:shd w:val="clear" w:color="auto" w:fill="FFFFFF"/>
        </w:rPr>
      </w:pPr>
      <w:r w:rsidRPr="00914866">
        <w:rPr>
          <w:shd w:val="clear" w:color="auto" w:fill="FFFFFF"/>
        </w:rPr>
        <w:t>Kadastrale gegevens: ……………………………………………………………………………………..</w:t>
      </w:r>
    </w:p>
    <w:p w14:paraId="15DCCC55" w14:textId="77777777" w:rsidR="00CB5842" w:rsidRDefault="00CB5842" w:rsidP="006E103D">
      <w:pPr>
        <w:rPr>
          <w:b/>
          <w:bCs/>
          <w:shd w:val="clear" w:color="auto" w:fill="FFFFFF"/>
        </w:rPr>
      </w:pPr>
    </w:p>
    <w:p w14:paraId="5297A7DA" w14:textId="77777777" w:rsidR="00037FE0" w:rsidRPr="006E103D" w:rsidRDefault="00914866" w:rsidP="006E103D">
      <w:pPr>
        <w:rPr>
          <w:b/>
          <w:bCs/>
          <w:shd w:val="clear" w:color="auto" w:fill="FFFFFF"/>
        </w:rPr>
      </w:pPr>
      <w:r w:rsidRPr="006E103D">
        <w:rPr>
          <w:b/>
          <w:bCs/>
          <w:shd w:val="clear" w:color="auto" w:fill="FFFFFF"/>
        </w:rPr>
        <w:t>Handtekening en datum aanvrager:</w:t>
      </w:r>
    </w:p>
    <w:p w14:paraId="1F0F4145" w14:textId="77777777" w:rsidR="00037FE0" w:rsidRPr="00780DD3" w:rsidRDefault="00037FE0" w:rsidP="004E2D95"/>
    <w:sectPr w:rsidR="00037FE0" w:rsidRPr="00780DD3" w:rsidSect="0061621B">
      <w:headerReference w:type="default" r:id="rId7"/>
      <w:headerReference w:type="first" r:id="rId8"/>
      <w:footerReference w:type="first" r:id="rId9"/>
      <w:pgSz w:w="11907" w:h="16840" w:code="9"/>
      <w:pgMar w:top="3453" w:right="987" w:bottom="987" w:left="98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7ACA6" w14:textId="77777777" w:rsidR="0061621B" w:rsidRDefault="0061621B">
      <w:pPr>
        <w:spacing w:after="0" w:line="240" w:lineRule="auto"/>
      </w:pPr>
      <w:r>
        <w:separator/>
      </w:r>
    </w:p>
  </w:endnote>
  <w:endnote w:type="continuationSeparator" w:id="0">
    <w:p w14:paraId="74B70795" w14:textId="77777777" w:rsidR="0061621B" w:rsidRDefault="00616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3231B" w14:textId="77777777" w:rsidR="005752B7" w:rsidRDefault="005752B7" w:rsidP="00CA4BA6">
    <w:pPr>
      <w:pStyle w:val="Voettekst"/>
      <w:spacing w:line="290" w:lineRule="exact"/>
      <w:jc w:val="center"/>
    </w:pPr>
    <w:r>
      <w:t>Lokaal bestuur Schilde</w:t>
    </w:r>
    <w:r w:rsidR="00CA4BA6">
      <w:t xml:space="preserve"> (dienst ruimte), </w:t>
    </w:r>
    <w:r w:rsidR="00520F71">
      <w:t>Brasschaatsebaan 30, Schilde</w:t>
    </w:r>
  </w:p>
  <w:p w14:paraId="2DF6983A" w14:textId="77777777" w:rsidR="00520F71" w:rsidRDefault="00520F71" w:rsidP="00CA4BA6">
    <w:pPr>
      <w:pStyle w:val="Voettekst"/>
      <w:spacing w:line="290" w:lineRule="exact"/>
      <w:jc w:val="center"/>
    </w:pPr>
    <w:r>
      <w:t xml:space="preserve">03 380 16 </w:t>
    </w:r>
    <w:r w:rsidR="007C5248">
      <w:t xml:space="preserve">11, </w:t>
    </w:r>
    <w:r w:rsidR="00A45167">
      <w:t>ruimtelijke.ordening@schilde.be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20BCC" w14:textId="77777777" w:rsidR="0061621B" w:rsidRDefault="0061621B">
      <w:pPr>
        <w:spacing w:after="0" w:line="240" w:lineRule="auto"/>
      </w:pPr>
      <w:r>
        <w:separator/>
      </w:r>
    </w:p>
  </w:footnote>
  <w:footnote w:type="continuationSeparator" w:id="0">
    <w:p w14:paraId="6A2FA3EA" w14:textId="77777777" w:rsidR="0061621B" w:rsidRDefault="00616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360E3" w14:textId="77777777" w:rsidR="002B45B4" w:rsidRDefault="002B45B4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60288" behindDoc="1" locked="0" layoutInCell="1" allowOverlap="1" wp14:anchorId="089B7EE2" wp14:editId="505F5973">
          <wp:simplePos x="0" y="0"/>
          <wp:positionH relativeFrom="column">
            <wp:posOffset>1270</wp:posOffset>
          </wp:positionH>
          <wp:positionV relativeFrom="paragraph">
            <wp:posOffset>-41910</wp:posOffset>
          </wp:positionV>
          <wp:extent cx="6910705" cy="719455"/>
          <wp:effectExtent l="19050" t="0" r="4445" b="0"/>
          <wp:wrapTight wrapText="bothSides">
            <wp:wrapPolygon edited="0">
              <wp:start x="-60" y="0"/>
              <wp:lineTo x="-60" y="21162"/>
              <wp:lineTo x="21614" y="21162"/>
              <wp:lineTo x="21614" y="0"/>
              <wp:lineTo x="-60" y="0"/>
            </wp:wrapPolygon>
          </wp:wrapTight>
          <wp:docPr id="1808953214" name="Afbeelding 1808953214" descr="09-schilde_briefk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09-schilde_briefko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0705" cy="719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6723A" w14:textId="77777777" w:rsidR="00577F03" w:rsidRDefault="00EB1303">
    <w:pPr>
      <w:pStyle w:val="Kopteks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4F77734" wp14:editId="54A4EB58">
          <wp:simplePos x="0" y="0"/>
          <wp:positionH relativeFrom="column">
            <wp:posOffset>2540</wp:posOffset>
          </wp:positionH>
          <wp:positionV relativeFrom="page">
            <wp:posOffset>626110</wp:posOffset>
          </wp:positionV>
          <wp:extent cx="1233805" cy="936625"/>
          <wp:effectExtent l="0" t="0" r="4445" b="0"/>
          <wp:wrapThrough wrapText="bothSides">
            <wp:wrapPolygon edited="0">
              <wp:start x="0" y="0"/>
              <wp:lineTo x="0" y="21087"/>
              <wp:lineTo x="21344" y="21087"/>
              <wp:lineTo x="21344" y="0"/>
              <wp:lineTo x="0" y="0"/>
            </wp:wrapPolygon>
          </wp:wrapThrough>
          <wp:docPr id="1911058824" name="Afbeelding 1" descr="Afbeelding met Lettertype, Graphics, logo, grafische vormgeving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4864238" name="Afbeelding 1" descr="Afbeelding met Lettertype, Graphics, logo, grafische vormgeving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3805" cy="936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F4135"/>
    <w:multiLevelType w:val="hybridMultilevel"/>
    <w:tmpl w:val="BE12410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926723"/>
    <w:multiLevelType w:val="hybridMultilevel"/>
    <w:tmpl w:val="324254BE"/>
    <w:lvl w:ilvl="0" w:tplc="462C5EDA">
      <w:numFmt w:val="bullet"/>
      <w:lvlText w:val="•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6C55F9"/>
    <w:multiLevelType w:val="singleLevel"/>
    <w:tmpl w:val="09E04C12"/>
    <w:lvl w:ilvl="0">
      <w:start w:val="1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E422D06"/>
    <w:multiLevelType w:val="hybridMultilevel"/>
    <w:tmpl w:val="0256EF0E"/>
    <w:lvl w:ilvl="0" w:tplc="2C62F18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986037"/>
    <w:multiLevelType w:val="hybridMultilevel"/>
    <w:tmpl w:val="FCB427D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AF2BFA"/>
    <w:multiLevelType w:val="hybridMultilevel"/>
    <w:tmpl w:val="C9AED4D2"/>
    <w:lvl w:ilvl="0" w:tplc="DBFA851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17367">
    <w:abstractNumId w:val="3"/>
  </w:num>
  <w:num w:numId="2" w16cid:durableId="2140418128">
    <w:abstractNumId w:val="2"/>
  </w:num>
  <w:num w:numId="3" w16cid:durableId="1372731300">
    <w:abstractNumId w:val="5"/>
  </w:num>
  <w:num w:numId="4" w16cid:durableId="378016275">
    <w:abstractNumId w:val="0"/>
  </w:num>
  <w:num w:numId="5" w16cid:durableId="848640422">
    <w:abstractNumId w:val="1"/>
  </w:num>
  <w:num w:numId="6" w16cid:durableId="13988203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493"/>
  <w:drawingGridVerticalSpacing w:val="493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21B"/>
    <w:rsid w:val="000050C9"/>
    <w:rsid w:val="000123F6"/>
    <w:rsid w:val="00024FC5"/>
    <w:rsid w:val="0003210F"/>
    <w:rsid w:val="00037FE0"/>
    <w:rsid w:val="0004203D"/>
    <w:rsid w:val="00051409"/>
    <w:rsid w:val="0005212E"/>
    <w:rsid w:val="00063B40"/>
    <w:rsid w:val="0007376A"/>
    <w:rsid w:val="00074F07"/>
    <w:rsid w:val="000830C0"/>
    <w:rsid w:val="00085B6A"/>
    <w:rsid w:val="00087E24"/>
    <w:rsid w:val="00092518"/>
    <w:rsid w:val="000D622B"/>
    <w:rsid w:val="000E41F0"/>
    <w:rsid w:val="000E7786"/>
    <w:rsid w:val="000F3747"/>
    <w:rsid w:val="0011292A"/>
    <w:rsid w:val="00121EED"/>
    <w:rsid w:val="00132EB0"/>
    <w:rsid w:val="00160E89"/>
    <w:rsid w:val="00181A38"/>
    <w:rsid w:val="001D0F08"/>
    <w:rsid w:val="001E1890"/>
    <w:rsid w:val="00226BBB"/>
    <w:rsid w:val="00232354"/>
    <w:rsid w:val="00232686"/>
    <w:rsid w:val="002725F7"/>
    <w:rsid w:val="00280793"/>
    <w:rsid w:val="002B1D8A"/>
    <w:rsid w:val="002B45B4"/>
    <w:rsid w:val="003010E7"/>
    <w:rsid w:val="00337289"/>
    <w:rsid w:val="0034129A"/>
    <w:rsid w:val="003458B1"/>
    <w:rsid w:val="003555F2"/>
    <w:rsid w:val="00386CCF"/>
    <w:rsid w:val="003A5F62"/>
    <w:rsid w:val="003C7C54"/>
    <w:rsid w:val="003F4F78"/>
    <w:rsid w:val="0040784C"/>
    <w:rsid w:val="004111E1"/>
    <w:rsid w:val="00430EF8"/>
    <w:rsid w:val="00450342"/>
    <w:rsid w:val="00456244"/>
    <w:rsid w:val="00465283"/>
    <w:rsid w:val="004D4B73"/>
    <w:rsid w:val="004E2D95"/>
    <w:rsid w:val="004E4D40"/>
    <w:rsid w:val="005136FF"/>
    <w:rsid w:val="00520F71"/>
    <w:rsid w:val="00536E81"/>
    <w:rsid w:val="00555387"/>
    <w:rsid w:val="005752B7"/>
    <w:rsid w:val="00577F03"/>
    <w:rsid w:val="0059388E"/>
    <w:rsid w:val="005D40C5"/>
    <w:rsid w:val="005D70D1"/>
    <w:rsid w:val="005E7191"/>
    <w:rsid w:val="0061621B"/>
    <w:rsid w:val="0064353F"/>
    <w:rsid w:val="006863CA"/>
    <w:rsid w:val="006A4B88"/>
    <w:rsid w:val="006C6ED9"/>
    <w:rsid w:val="006D53E6"/>
    <w:rsid w:val="006D6A29"/>
    <w:rsid w:val="006E103D"/>
    <w:rsid w:val="00704F6A"/>
    <w:rsid w:val="007257BF"/>
    <w:rsid w:val="0073090D"/>
    <w:rsid w:val="007347AF"/>
    <w:rsid w:val="00743AB4"/>
    <w:rsid w:val="00751DC5"/>
    <w:rsid w:val="00757126"/>
    <w:rsid w:val="00774B78"/>
    <w:rsid w:val="00780DD3"/>
    <w:rsid w:val="00786FC6"/>
    <w:rsid w:val="007A7C14"/>
    <w:rsid w:val="007B61C9"/>
    <w:rsid w:val="007C25B0"/>
    <w:rsid w:val="007C5248"/>
    <w:rsid w:val="007C79DF"/>
    <w:rsid w:val="007D3426"/>
    <w:rsid w:val="007F15E8"/>
    <w:rsid w:val="00823662"/>
    <w:rsid w:val="008258A9"/>
    <w:rsid w:val="008327E4"/>
    <w:rsid w:val="00867C5D"/>
    <w:rsid w:val="0087068A"/>
    <w:rsid w:val="00881229"/>
    <w:rsid w:val="008A5480"/>
    <w:rsid w:val="008A5F7A"/>
    <w:rsid w:val="008C60DE"/>
    <w:rsid w:val="008D50EF"/>
    <w:rsid w:val="008F20CB"/>
    <w:rsid w:val="008F5C62"/>
    <w:rsid w:val="00914866"/>
    <w:rsid w:val="00933243"/>
    <w:rsid w:val="009446F5"/>
    <w:rsid w:val="00995038"/>
    <w:rsid w:val="009C3ED2"/>
    <w:rsid w:val="009C6D34"/>
    <w:rsid w:val="00A005F4"/>
    <w:rsid w:val="00A1175B"/>
    <w:rsid w:val="00A13048"/>
    <w:rsid w:val="00A1758A"/>
    <w:rsid w:val="00A20BAA"/>
    <w:rsid w:val="00A20D48"/>
    <w:rsid w:val="00A45167"/>
    <w:rsid w:val="00A73053"/>
    <w:rsid w:val="00AA4D93"/>
    <w:rsid w:val="00AB19BD"/>
    <w:rsid w:val="00AD2D30"/>
    <w:rsid w:val="00AF53B0"/>
    <w:rsid w:val="00B30416"/>
    <w:rsid w:val="00BE0FC6"/>
    <w:rsid w:val="00C005B0"/>
    <w:rsid w:val="00C00B8E"/>
    <w:rsid w:val="00C01B77"/>
    <w:rsid w:val="00C03056"/>
    <w:rsid w:val="00C22EE3"/>
    <w:rsid w:val="00C35E5A"/>
    <w:rsid w:val="00C5203A"/>
    <w:rsid w:val="00C76541"/>
    <w:rsid w:val="00C76623"/>
    <w:rsid w:val="00C77E74"/>
    <w:rsid w:val="00C975FB"/>
    <w:rsid w:val="00CA3ECC"/>
    <w:rsid w:val="00CA4BA6"/>
    <w:rsid w:val="00CA7ECA"/>
    <w:rsid w:val="00CB125A"/>
    <w:rsid w:val="00CB5842"/>
    <w:rsid w:val="00CC0FB8"/>
    <w:rsid w:val="00CD3DF3"/>
    <w:rsid w:val="00CF7601"/>
    <w:rsid w:val="00D116BF"/>
    <w:rsid w:val="00DA36C5"/>
    <w:rsid w:val="00DA39A9"/>
    <w:rsid w:val="00DB5A7E"/>
    <w:rsid w:val="00DB5B5A"/>
    <w:rsid w:val="00DC552E"/>
    <w:rsid w:val="00DF09B5"/>
    <w:rsid w:val="00DF4442"/>
    <w:rsid w:val="00DF6ADD"/>
    <w:rsid w:val="00E15406"/>
    <w:rsid w:val="00E23206"/>
    <w:rsid w:val="00E34998"/>
    <w:rsid w:val="00E37AEC"/>
    <w:rsid w:val="00E64C00"/>
    <w:rsid w:val="00E76523"/>
    <w:rsid w:val="00E84D3F"/>
    <w:rsid w:val="00EA206D"/>
    <w:rsid w:val="00EA2ED5"/>
    <w:rsid w:val="00EA770A"/>
    <w:rsid w:val="00EB1303"/>
    <w:rsid w:val="00EB3275"/>
    <w:rsid w:val="00ED2F29"/>
    <w:rsid w:val="00EF02E0"/>
    <w:rsid w:val="00F03473"/>
    <w:rsid w:val="00F2707F"/>
    <w:rsid w:val="00F31FB7"/>
    <w:rsid w:val="00F52BBB"/>
    <w:rsid w:val="00F639F5"/>
    <w:rsid w:val="00F640A1"/>
    <w:rsid w:val="00F90709"/>
    <w:rsid w:val="00FA648D"/>
    <w:rsid w:val="00FD37E9"/>
    <w:rsid w:val="00FD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A2227E"/>
  <w15:docId w15:val="{E1EAC7E3-3A1D-406E-9979-08C3AF2D3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37FE0"/>
    <w:rPr>
      <w:rFonts w:ascii="Arial" w:hAnsi="Arial"/>
    </w:rPr>
  </w:style>
  <w:style w:type="paragraph" w:styleId="Kop1">
    <w:name w:val="heading 1"/>
    <w:basedOn w:val="Standaard"/>
    <w:next w:val="Standaard"/>
    <w:link w:val="Kop1Char"/>
    <w:qFormat/>
    <w:rsid w:val="00CF7601"/>
    <w:pPr>
      <w:keepNext/>
      <w:tabs>
        <w:tab w:val="left" w:pos="5670"/>
      </w:tabs>
      <w:spacing w:after="0" w:line="240" w:lineRule="auto"/>
      <w:outlineLvl w:val="0"/>
    </w:pPr>
    <w:rPr>
      <w:rFonts w:eastAsia="Times New Roman" w:cs="Times New Roman"/>
      <w:b/>
      <w:sz w:val="56"/>
      <w:szCs w:val="20"/>
      <w:lang w:val="nl-NL" w:eastAsia="nl-NL"/>
    </w:rPr>
  </w:style>
  <w:style w:type="paragraph" w:styleId="Kop2">
    <w:name w:val="heading 2"/>
    <w:basedOn w:val="Standaard"/>
    <w:next w:val="Standaard"/>
    <w:link w:val="Kop2Char"/>
    <w:qFormat/>
    <w:rsid w:val="00CF7601"/>
    <w:pPr>
      <w:keepNext/>
      <w:tabs>
        <w:tab w:val="left" w:pos="5670"/>
      </w:tabs>
      <w:spacing w:after="0" w:line="240" w:lineRule="auto"/>
      <w:outlineLvl w:val="1"/>
    </w:pPr>
    <w:rPr>
      <w:rFonts w:eastAsia="Times New Roman" w:cs="Times New Roman"/>
      <w:b/>
      <w:sz w:val="36"/>
      <w:szCs w:val="20"/>
      <w:lang w:val="nl-NL" w:eastAsia="nl-NL"/>
    </w:rPr>
  </w:style>
  <w:style w:type="paragraph" w:styleId="Kop3">
    <w:name w:val="heading 3"/>
    <w:basedOn w:val="Standaard"/>
    <w:next w:val="Standaard"/>
    <w:link w:val="Kop3Char"/>
    <w:qFormat/>
    <w:rsid w:val="00C76541"/>
    <w:pPr>
      <w:keepNext/>
      <w:tabs>
        <w:tab w:val="left" w:pos="5670"/>
      </w:tabs>
      <w:spacing w:after="0" w:line="240" w:lineRule="auto"/>
      <w:outlineLvl w:val="2"/>
    </w:pPr>
    <w:rPr>
      <w:rFonts w:eastAsia="Times New Roman" w:cs="Times New Roman"/>
      <w:b/>
      <w:szCs w:val="20"/>
      <w:lang w:val="nl-NL" w:eastAsia="nl-NL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7C25B0"/>
    <w:pPr>
      <w:keepNext/>
      <w:keepLines/>
      <w:spacing w:before="40" w:after="0"/>
      <w:outlineLvl w:val="3"/>
    </w:pPr>
    <w:rPr>
      <w:rFonts w:eastAsiaTheme="majorEastAsia" w:cstheme="majorBidi"/>
      <w:b/>
      <w:i/>
      <w:i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spec-name">
    <w:name w:val="spec-name"/>
    <w:basedOn w:val="Standaardalinea-lettertype"/>
    <w:rsid w:val="008258A9"/>
  </w:style>
  <w:style w:type="character" w:customStyle="1" w:styleId="apple-converted-space">
    <w:name w:val="apple-converted-space"/>
    <w:basedOn w:val="Standaardalinea-lettertype"/>
    <w:rsid w:val="008258A9"/>
  </w:style>
  <w:style w:type="paragraph" w:styleId="Koptekst">
    <w:name w:val="header"/>
    <w:basedOn w:val="Standaard"/>
    <w:link w:val="KoptekstChar"/>
    <w:rsid w:val="008258A9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rsid w:val="008258A9"/>
  </w:style>
  <w:style w:type="paragraph" w:styleId="Lijstalinea">
    <w:name w:val="List Paragraph"/>
    <w:basedOn w:val="Standaard"/>
    <w:uiPriority w:val="34"/>
    <w:qFormat/>
    <w:rsid w:val="008258A9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rsid w:val="00CF7601"/>
    <w:rPr>
      <w:rFonts w:ascii="Arial" w:eastAsia="Times New Roman" w:hAnsi="Arial" w:cs="Times New Roman"/>
      <w:b/>
      <w:sz w:val="56"/>
      <w:szCs w:val="20"/>
      <w:lang w:val="nl-NL" w:eastAsia="nl-NL"/>
    </w:rPr>
  </w:style>
  <w:style w:type="character" w:customStyle="1" w:styleId="Kop2Char">
    <w:name w:val="Kop 2 Char"/>
    <w:basedOn w:val="Standaardalinea-lettertype"/>
    <w:link w:val="Kop2"/>
    <w:rsid w:val="00CF7601"/>
    <w:rPr>
      <w:rFonts w:ascii="Arial" w:eastAsia="Times New Roman" w:hAnsi="Arial" w:cs="Times New Roman"/>
      <w:b/>
      <w:sz w:val="36"/>
      <w:szCs w:val="20"/>
      <w:lang w:val="nl-NL" w:eastAsia="nl-NL"/>
    </w:rPr>
  </w:style>
  <w:style w:type="character" w:customStyle="1" w:styleId="Kop3Char">
    <w:name w:val="Kop 3 Char"/>
    <w:basedOn w:val="Standaardalinea-lettertype"/>
    <w:link w:val="Kop3"/>
    <w:rsid w:val="00C76541"/>
    <w:rPr>
      <w:rFonts w:ascii="Arial" w:eastAsia="Times New Roman" w:hAnsi="Arial" w:cs="Times New Roman"/>
      <w:b/>
      <w:szCs w:val="20"/>
      <w:lang w:val="nl-NL" w:eastAsia="nl-NL"/>
    </w:rPr>
  </w:style>
  <w:style w:type="paragraph" w:styleId="Plattetekst">
    <w:name w:val="Body Text"/>
    <w:basedOn w:val="Standaard"/>
    <w:link w:val="PlattetekstChar"/>
    <w:semiHidden/>
    <w:rsid w:val="008258A9"/>
    <w:pPr>
      <w:tabs>
        <w:tab w:val="left" w:pos="3402"/>
        <w:tab w:val="left" w:pos="567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nl-NL" w:eastAsia="nl-NL"/>
    </w:rPr>
  </w:style>
  <w:style w:type="character" w:customStyle="1" w:styleId="PlattetekstChar">
    <w:name w:val="Platte tekst Char"/>
    <w:basedOn w:val="Standaardalinea-lettertype"/>
    <w:link w:val="Plattetekst"/>
    <w:semiHidden/>
    <w:rsid w:val="008258A9"/>
    <w:rPr>
      <w:rFonts w:ascii="Times New Roman" w:eastAsia="Times New Roman" w:hAnsi="Times New Roman" w:cs="Times New Roman"/>
      <w:sz w:val="24"/>
      <w:szCs w:val="20"/>
      <w:lang w:val="nl-NL" w:eastAsia="nl-NL"/>
    </w:rPr>
  </w:style>
  <w:style w:type="table" w:styleId="Tabelraster">
    <w:name w:val="Table Grid"/>
    <w:basedOn w:val="Standaardtabel"/>
    <w:uiPriority w:val="59"/>
    <w:rsid w:val="008812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6A4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A4B8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0DD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780DD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780DD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780DD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80DD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80DD3"/>
    <w:rPr>
      <w:b/>
      <w:bCs/>
      <w:sz w:val="20"/>
      <w:szCs w:val="20"/>
    </w:rPr>
  </w:style>
  <w:style w:type="paragraph" w:styleId="Geenafstand">
    <w:name w:val="No Spacing"/>
    <w:uiPriority w:val="1"/>
    <w:qFormat/>
    <w:rsid w:val="00280793"/>
    <w:pPr>
      <w:spacing w:after="0" w:line="240" w:lineRule="auto"/>
    </w:pPr>
    <w:rPr>
      <w:rFonts w:ascii="Calibri" w:eastAsia="Times New Roman" w:hAnsi="Calibri" w:cs="Times New Roman"/>
      <w:lang w:eastAsia="nl-BE"/>
    </w:rPr>
  </w:style>
  <w:style w:type="paragraph" w:styleId="Voettekst">
    <w:name w:val="footer"/>
    <w:basedOn w:val="Standaard"/>
    <w:link w:val="VoettekstChar"/>
    <w:uiPriority w:val="99"/>
    <w:unhideWhenUsed/>
    <w:rsid w:val="00C005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005B0"/>
  </w:style>
  <w:style w:type="character" w:customStyle="1" w:styleId="Kop4Char">
    <w:name w:val="Kop 4 Char"/>
    <w:basedOn w:val="Standaardalinea-lettertype"/>
    <w:link w:val="Kop4"/>
    <w:uiPriority w:val="9"/>
    <w:rsid w:val="007C25B0"/>
    <w:rPr>
      <w:rFonts w:ascii="Arial" w:eastAsiaTheme="majorEastAsia" w:hAnsi="Arial" w:cstheme="majorBidi"/>
      <w:b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lorence.myncke\OneDrive%20-%20Gemeentebestuur%20Schilde\bureaublad\Sjabloon%20verklaring%20op%20eer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Sjabloon verklaring op eer</Template>
  <TotalTime>0</TotalTime>
  <Pages>1</Pages>
  <Words>199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Florence Myncke</dc:creator>
  <cp:lastModifiedBy>Florence Myncke</cp:lastModifiedBy>
  <cp:revision>1</cp:revision>
  <cp:lastPrinted>2019-06-19T12:06:00Z</cp:lastPrinted>
  <dcterms:created xsi:type="dcterms:W3CDTF">2024-02-07T16:03:00Z</dcterms:created>
  <dcterms:modified xsi:type="dcterms:W3CDTF">2024-02-07T16:03:00Z</dcterms:modified>
</cp:coreProperties>
</file>